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628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D161B3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D161B3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D161B3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D161B3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38D7DF77" w:rsidR="000172E5" w:rsidRDefault="000172E5" w:rsidP="00637200"/>
    <w:p w14:paraId="27DBC3F9" w14:textId="0E6E133E" w:rsidR="005E1240" w:rsidRDefault="005E1240" w:rsidP="005E1240">
      <w:pPr>
        <w:jc w:val="right"/>
      </w:pPr>
      <w:r>
        <w:t>………………………………………………….</w:t>
      </w:r>
    </w:p>
    <w:p w14:paraId="4E28CDDA" w14:textId="7BEB95CD" w:rsidR="005E1240" w:rsidRPr="005E1240" w:rsidRDefault="005E1240" w:rsidP="005E1240">
      <w:pPr>
        <w:ind w:left="5760" w:firstLine="720"/>
        <w:jc w:val="both"/>
        <w:rPr>
          <w:sz w:val="18"/>
          <w:szCs w:val="18"/>
        </w:rPr>
      </w:pPr>
      <w:r w:rsidRPr="005E1240">
        <w:rPr>
          <w:sz w:val="18"/>
          <w:szCs w:val="18"/>
        </w:rPr>
        <w:t>(Czytelny podpis)</w:t>
      </w:r>
    </w:p>
    <w:p w14:paraId="34F9E772" w14:textId="77777777" w:rsidR="005E1240" w:rsidRDefault="005E1240" w:rsidP="00637200"/>
    <w:p w14:paraId="7230DEE5" w14:textId="77777777" w:rsidR="005E1240" w:rsidRDefault="005E1240" w:rsidP="00637200"/>
    <w:p w14:paraId="57E3F944" w14:textId="77777777" w:rsidR="005E1240" w:rsidRDefault="005E1240" w:rsidP="00637200">
      <w:bookmarkStart w:id="0" w:name="_GoBack"/>
      <w:bookmarkEnd w:id="0"/>
    </w:p>
    <w:p w14:paraId="5FDE8C21" w14:textId="77777777" w:rsidR="005E1240" w:rsidRDefault="005E1240" w:rsidP="00637200"/>
    <w:p w14:paraId="5476F444" w14:textId="77777777" w:rsidR="005E1240" w:rsidRDefault="005E1240" w:rsidP="00637200"/>
    <w:p w14:paraId="7285BC7A" w14:textId="77777777" w:rsidR="005E1240" w:rsidRPr="005E1240" w:rsidRDefault="005E1240" w:rsidP="00637200">
      <w:pPr>
        <w:rPr>
          <w:sz w:val="24"/>
          <w:szCs w:val="24"/>
        </w:rPr>
      </w:pPr>
    </w:p>
    <w:p w14:paraId="5FC079E5" w14:textId="23238256" w:rsidR="005E1240" w:rsidRPr="005E1240" w:rsidRDefault="005E1240" w:rsidP="005E1240">
      <w:pPr>
        <w:numPr>
          <w:ilvl w:val="0"/>
          <w:numId w:val="23"/>
        </w:numPr>
        <w:spacing w:before="0" w:line="240" w:lineRule="auto"/>
        <w:ind w:left="284" w:hanging="284"/>
        <w:jc w:val="both"/>
        <w:rPr>
          <w:sz w:val="24"/>
          <w:szCs w:val="24"/>
        </w:rPr>
      </w:pPr>
      <w:r w:rsidRPr="005E1240">
        <w:rPr>
          <w:sz w:val="24"/>
          <w:szCs w:val="24"/>
        </w:rPr>
        <w:t>Administratorem  Pana  danych  osobowych  je</w:t>
      </w:r>
      <w:r w:rsidRPr="005E1240">
        <w:rPr>
          <w:sz w:val="24"/>
          <w:szCs w:val="24"/>
        </w:rPr>
        <w:t xml:space="preserve">st   Nadleśnictwo Jamy, Jamy 5, </w:t>
      </w:r>
      <w:r w:rsidRPr="005E1240">
        <w:rPr>
          <w:sz w:val="24"/>
          <w:szCs w:val="24"/>
        </w:rPr>
        <w:t>86-318 Rogóź</w:t>
      </w:r>
      <w:r w:rsidRPr="005E1240">
        <w:rPr>
          <w:sz w:val="24"/>
          <w:szCs w:val="24"/>
        </w:rPr>
        <w:t xml:space="preserve">no, (art.  13  ust.  1  lit.  A </w:t>
      </w:r>
      <w:r w:rsidRPr="005E1240">
        <w:rPr>
          <w:sz w:val="24"/>
          <w:szCs w:val="24"/>
        </w:rPr>
        <w:t>rozporządzenia  Parlamentu  Europejskiego  i</w:t>
      </w:r>
      <w:r w:rsidRPr="005E1240">
        <w:rPr>
          <w:sz w:val="24"/>
          <w:szCs w:val="24"/>
        </w:rPr>
        <w:t>  Rady  (UE)  2016/679.  w  spr</w:t>
      </w:r>
      <w:r w:rsidR="00E86A70">
        <w:rPr>
          <w:sz w:val="24"/>
          <w:szCs w:val="24"/>
        </w:rPr>
        <w:t>a</w:t>
      </w:r>
      <w:r w:rsidRPr="005E1240">
        <w:rPr>
          <w:sz w:val="24"/>
          <w:szCs w:val="24"/>
        </w:rPr>
        <w:t>w</w:t>
      </w:r>
      <w:r w:rsidRPr="005E1240">
        <w:rPr>
          <w:sz w:val="24"/>
          <w:szCs w:val="24"/>
        </w:rPr>
        <w:t>ie  ochrony  osób fizycznych w związku</w:t>
      </w:r>
      <w:r w:rsidRPr="005E1240">
        <w:rPr>
          <w:sz w:val="24"/>
          <w:szCs w:val="24"/>
        </w:rPr>
        <w:t xml:space="preserve"> </w:t>
      </w:r>
      <w:r w:rsidRPr="005E1240">
        <w:rPr>
          <w:sz w:val="24"/>
          <w:szCs w:val="24"/>
        </w:rPr>
        <w:t xml:space="preserve">z przetwarzaniem danych osobowych i w sprawie swobodnego przepływu takich danych oraz uchylenia dyrektywy 95/46/WE (ogólne rozporządzenie o ochronie danych) z dnia 27 kwietnia 2016 r. (Dz. Urz. UE L 119, str. 1). </w:t>
      </w:r>
    </w:p>
    <w:p w14:paraId="76112041" w14:textId="77777777" w:rsidR="005E1240" w:rsidRPr="005E1240" w:rsidRDefault="005E1240" w:rsidP="005E1240">
      <w:pPr>
        <w:numPr>
          <w:ilvl w:val="0"/>
          <w:numId w:val="23"/>
        </w:numPr>
        <w:spacing w:before="0" w:line="240" w:lineRule="auto"/>
        <w:ind w:left="284" w:hanging="284"/>
        <w:jc w:val="both"/>
        <w:rPr>
          <w:sz w:val="24"/>
          <w:szCs w:val="24"/>
        </w:rPr>
      </w:pPr>
      <w:r w:rsidRPr="005E1240">
        <w:rPr>
          <w:sz w:val="24"/>
          <w:szCs w:val="24"/>
        </w:rPr>
        <w:t xml:space="preserve">Dane kontaktowe inspektora ochrony danych osobowych: e-mail: </w:t>
      </w:r>
      <w:hyperlink r:id="rId12" w:history="1">
        <w:r w:rsidRPr="005E1240">
          <w:rPr>
            <w:color w:val="0000FF"/>
            <w:sz w:val="24"/>
            <w:szCs w:val="24"/>
            <w:u w:val="single"/>
          </w:rPr>
          <w:t>iod@comp-net.pl</w:t>
        </w:r>
      </w:hyperlink>
    </w:p>
    <w:p w14:paraId="0A0F4432" w14:textId="77777777" w:rsidR="005E1240" w:rsidRPr="005E1240" w:rsidRDefault="005E1240" w:rsidP="005E1240">
      <w:pPr>
        <w:numPr>
          <w:ilvl w:val="0"/>
          <w:numId w:val="23"/>
        </w:numPr>
        <w:spacing w:before="0" w:line="240" w:lineRule="auto"/>
        <w:ind w:left="284" w:hanging="284"/>
        <w:jc w:val="both"/>
        <w:rPr>
          <w:sz w:val="24"/>
          <w:szCs w:val="24"/>
        </w:rPr>
      </w:pPr>
      <w:r w:rsidRPr="005E1240">
        <w:rPr>
          <w:sz w:val="24"/>
          <w:szCs w:val="24"/>
        </w:rPr>
        <w:t>Dane osobowe będą przetwarzane w celu zawarcia oraz realizacji umowy, art. 6 ust. 1 lit. b RODO.</w:t>
      </w:r>
    </w:p>
    <w:p w14:paraId="77B2B370" w14:textId="2F5B9D3A" w:rsidR="005E1240" w:rsidRPr="005E1240" w:rsidRDefault="005E1240" w:rsidP="005E1240">
      <w:pPr>
        <w:pStyle w:val="Akapitzlist"/>
        <w:numPr>
          <w:ilvl w:val="0"/>
          <w:numId w:val="23"/>
        </w:numPr>
        <w:ind w:left="284" w:hanging="284"/>
        <w:rPr>
          <w:sz w:val="24"/>
          <w:szCs w:val="24"/>
        </w:rPr>
      </w:pPr>
      <w:r w:rsidRPr="005E1240">
        <w:rPr>
          <w:sz w:val="24"/>
          <w:szCs w:val="24"/>
        </w:rPr>
        <w:t xml:space="preserve">Pełna treść klauzuli informacyjnej na temat przetwarzania danych osobowych przez Administratora znajduje się na stronie internetowej: </w:t>
      </w:r>
      <w:hyperlink r:id="rId13" w:history="1">
        <w:r w:rsidRPr="005E1240">
          <w:rPr>
            <w:color w:val="0000FF"/>
            <w:sz w:val="24"/>
            <w:szCs w:val="24"/>
            <w:u w:val="single"/>
          </w:rPr>
          <w:t>www.jamy.torun.lasy.gov.pl</w:t>
        </w:r>
      </w:hyperlink>
      <w:r w:rsidRPr="005E1240">
        <w:rPr>
          <w:sz w:val="24"/>
          <w:szCs w:val="24"/>
        </w:rPr>
        <w:t xml:space="preserve"> oraz na tablicy ogłoszeń w siedzibie Administratora.</w:t>
      </w:r>
    </w:p>
    <w:sectPr w:rsidR="005E1240" w:rsidRPr="005E1240" w:rsidSect="0086797B">
      <w:headerReference w:type="default" r:id="rId14"/>
      <w:footerReference w:type="defaul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CC48B" w14:textId="77777777" w:rsidR="00D161B3" w:rsidRDefault="00D161B3" w:rsidP="000172E5">
      <w:pPr>
        <w:spacing w:after="0" w:line="240" w:lineRule="auto"/>
      </w:pPr>
      <w:r>
        <w:separator/>
      </w:r>
    </w:p>
  </w:endnote>
  <w:endnote w:type="continuationSeparator" w:id="0">
    <w:p w14:paraId="379F695B" w14:textId="77777777" w:rsidR="00D161B3" w:rsidRDefault="00D161B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850A3D-1213-4980-82C8-F2CAFF233F63}"/>
    <w:embedBold r:id="rId2" w:fontKey="{619ACFF3-154A-4C5C-A7D9-570626EDFCC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9FE2D0C-9805-493B-BA17-1C207AC64DCB}"/>
    <w:embedBold r:id="rId4" w:fontKey="{234878A7-A02D-488C-B0CF-5DC7B06E7247}"/>
    <w:embedItalic r:id="rId5" w:fontKey="{38327582-8E77-4ACC-8175-01B0FCCA6AD7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64BECB1-1A88-46C7-A36D-27685B8A57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71070D7-BE3E-45B5-A1B0-F3B8959155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D8B059A-EA8E-4FD3-BFD9-A0B7BB5749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71EBB" w14:textId="77777777" w:rsidR="00D161B3" w:rsidRDefault="00D161B3" w:rsidP="000172E5">
      <w:pPr>
        <w:spacing w:after="0" w:line="240" w:lineRule="auto"/>
      </w:pPr>
      <w:r>
        <w:separator/>
      </w:r>
    </w:p>
  </w:footnote>
  <w:footnote w:type="continuationSeparator" w:id="0">
    <w:p w14:paraId="6D2D7B67" w14:textId="77777777" w:rsidR="00D161B3" w:rsidRDefault="00D161B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05CA586F" w:rsidR="00B337A2" w:rsidRPr="00F71B2C" w:rsidRDefault="005E1240" w:rsidP="005E1240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0664A9A"/>
    <w:multiLevelType w:val="hybridMultilevel"/>
    <w:tmpl w:val="EBEC7820"/>
    <w:lvl w:ilvl="0" w:tplc="FFA89D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23BF2"/>
    <w:rsid w:val="00444D34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E1240"/>
    <w:rsid w:val="005F2035"/>
    <w:rsid w:val="005F7990"/>
    <w:rsid w:val="006145D8"/>
    <w:rsid w:val="00627461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161B3"/>
    <w:rsid w:val="00D241A1"/>
    <w:rsid w:val="00D41D3C"/>
    <w:rsid w:val="00D57211"/>
    <w:rsid w:val="00DB3FAD"/>
    <w:rsid w:val="00DB440A"/>
    <w:rsid w:val="00DB570B"/>
    <w:rsid w:val="00DC71EC"/>
    <w:rsid w:val="00E47687"/>
    <w:rsid w:val="00E61C09"/>
    <w:rsid w:val="00E86A70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5E12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5E1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jamy.torun.lasy.gov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iod@comp-net.pl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2B74E3"/>
    <w:rsid w:val="00413332"/>
    <w:rsid w:val="0043313D"/>
    <w:rsid w:val="006D7532"/>
    <w:rsid w:val="00756A93"/>
    <w:rsid w:val="00764D12"/>
    <w:rsid w:val="00782D0D"/>
    <w:rsid w:val="007F34AE"/>
    <w:rsid w:val="00981244"/>
    <w:rsid w:val="009903F3"/>
    <w:rsid w:val="00CA7B8E"/>
    <w:rsid w:val="00D71287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E25F09-1D62-4430-8674-5520D835F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210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2021-04-29T10:06:00Z</dcterms:created>
  <dcterms:modified xsi:type="dcterms:W3CDTF">2021-04-30T13:11:00Z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